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E2F" w:rsidRPr="00AC2490" w:rsidRDefault="00620E2F">
      <w:pPr>
        <w:spacing w:after="98" w:line="264" w:lineRule="auto"/>
        <w:ind w:left="734" w:right="0" w:hanging="10"/>
        <w:jc w:val="center"/>
        <w:rPr>
          <w:sz w:val="28"/>
          <w:szCs w:val="28"/>
        </w:rPr>
      </w:pPr>
      <w:r w:rsidRPr="00AC2490">
        <w:rPr>
          <w:b/>
          <w:sz w:val="28"/>
          <w:szCs w:val="28"/>
        </w:rPr>
        <w:t>Публичный отчёт</w:t>
      </w:r>
    </w:p>
    <w:p w:rsidR="00620E2F" w:rsidRDefault="00620E2F">
      <w:pPr>
        <w:spacing w:after="27" w:line="264" w:lineRule="auto"/>
        <w:ind w:left="734" w:right="740" w:hanging="10"/>
        <w:jc w:val="center"/>
      </w:pPr>
      <w:r>
        <w:rPr>
          <w:b/>
        </w:rPr>
        <w:t>первичной профсоюзной организации МБДОУ</w:t>
      </w:r>
    </w:p>
    <w:p w:rsidR="00620E2F" w:rsidRPr="00AC2490" w:rsidRDefault="00620E2F">
      <w:pPr>
        <w:ind w:left="-15" w:right="136" w:firstLine="411"/>
        <w:jc w:val="center"/>
      </w:pPr>
      <w:r w:rsidRPr="00AC2490">
        <w:t xml:space="preserve">«Чистопольско-Высельский детский сад » </w:t>
      </w:r>
    </w:p>
    <w:p w:rsidR="00620E2F" w:rsidRPr="00AC2490" w:rsidRDefault="00620E2F">
      <w:pPr>
        <w:ind w:left="-15" w:right="136" w:firstLine="411"/>
        <w:jc w:val="center"/>
      </w:pPr>
      <w:r w:rsidRPr="00AC2490">
        <w:t>Чистопольского муниципального района</w:t>
      </w:r>
    </w:p>
    <w:p w:rsidR="00620E2F" w:rsidRDefault="00620E2F">
      <w:pPr>
        <w:ind w:left="-15" w:right="136" w:firstLine="411"/>
        <w:jc w:val="center"/>
      </w:pPr>
      <w:r w:rsidRPr="00AC2490">
        <w:t>Республики Татарстан</w:t>
      </w:r>
      <w:r>
        <w:rPr>
          <w:b/>
        </w:rPr>
        <w:t xml:space="preserve">   за 2025 год</w:t>
      </w:r>
    </w:p>
    <w:p w:rsidR="00620E2F" w:rsidRDefault="00620E2F">
      <w:pPr>
        <w:ind w:left="-15" w:right="136" w:firstLine="411"/>
      </w:pPr>
      <w:r>
        <w:t xml:space="preserve"> В течение 2025 года основная работа первичной профсоюзной организации была направлена на проведение мероприятий, посвященных тематическому «Году защитника Отечества». Содержание этих мероприятий было направлено на сохранение исторической памяти, 80-летию Победы в Великой Отечественной войне (ВОВ) и признанию подвига участников специальной военной операции (СВО), где наш коллектив тоже оказывал помощь военным.</w:t>
      </w:r>
    </w:p>
    <w:p w:rsidR="00620E2F" w:rsidRDefault="00620E2F">
      <w:pPr>
        <w:ind w:left="-15" w:right="136" w:firstLine="411"/>
      </w:pPr>
      <w:r>
        <w:t>С 1 января 2026 года в России прошла индексация окладов бюджетников на 7,6% в рамках закона о федеральном бюджете. Также с 1 января 2026 года минимальный размер оплаты труда (МРОТ) составил 27 093 рублей, что позволило повысить зарплаты младшему и среднему персоналу. При этом сохраняются все ежемесячные стимулирующие, компенсационные и другие надбавки и выплаты.</w:t>
      </w:r>
    </w:p>
    <w:p w:rsidR="00620E2F" w:rsidRDefault="00620E2F">
      <w:pPr>
        <w:ind w:left="-15" w:right="136" w:firstLine="139"/>
      </w:pPr>
      <w:r>
        <w:t xml:space="preserve">    На 1 января 2026 года в нашей первичной профсоюзной организации на учёте состоит  24 человека, что </w:t>
      </w:r>
      <w:r w:rsidRPr="004D0826">
        <w:rPr>
          <w:color w:val="auto"/>
        </w:rPr>
        <w:t xml:space="preserve">составляет </w:t>
      </w:r>
      <w:r w:rsidRPr="004D0826">
        <w:rPr>
          <w:b/>
          <w:color w:val="auto"/>
        </w:rPr>
        <w:t xml:space="preserve"> 100 %</w:t>
      </w:r>
      <w:r w:rsidRPr="004D0826">
        <w:rPr>
          <w:color w:val="auto"/>
        </w:rPr>
        <w:t xml:space="preserve"> </w:t>
      </w:r>
      <w:r>
        <w:rPr>
          <w:color w:val="auto"/>
        </w:rPr>
        <w:t xml:space="preserve"> </w:t>
      </w:r>
      <w:r w:rsidRPr="004D0826">
        <w:rPr>
          <w:color w:val="auto"/>
        </w:rPr>
        <w:t>п</w:t>
      </w:r>
      <w:r>
        <w:t>рофсоюзного членства. Педагогических работников 8</w:t>
      </w:r>
      <w:r>
        <w:rPr>
          <w:color w:val="FF0000"/>
        </w:rPr>
        <w:t xml:space="preserve"> </w:t>
      </w:r>
      <w:r>
        <w:t>человек, из них молодёжи до 35 лет – 0</w:t>
      </w:r>
      <w:r>
        <w:rPr>
          <w:color w:val="FF0000"/>
        </w:rPr>
        <w:t xml:space="preserve"> </w:t>
      </w:r>
      <w:r>
        <w:t>человек.</w:t>
      </w:r>
    </w:p>
    <w:p w:rsidR="00620E2F" w:rsidRDefault="00620E2F">
      <w:pPr>
        <w:ind w:left="-15" w:right="136" w:firstLine="284"/>
      </w:pPr>
      <w:r>
        <w:t xml:space="preserve">   За отчётный период работники воспользовались льготами по следующим социальным причинам: </w:t>
      </w:r>
    </w:p>
    <w:p w:rsidR="00620E2F" w:rsidRDefault="00620E2F">
      <w:pPr>
        <w:numPr>
          <w:ilvl w:val="0"/>
          <w:numId w:val="1"/>
        </w:numPr>
        <w:spacing w:after="228" w:line="264" w:lineRule="auto"/>
        <w:ind w:left="161" w:right="136" w:hanging="161"/>
      </w:pPr>
      <w:r>
        <w:t xml:space="preserve">«мамин день» (1 день в месяц) – 0 чел.; </w:t>
      </w:r>
    </w:p>
    <w:p w:rsidR="00620E2F" w:rsidRDefault="00620E2F">
      <w:pPr>
        <w:numPr>
          <w:ilvl w:val="0"/>
          <w:numId w:val="1"/>
        </w:numPr>
        <w:spacing w:after="186" w:line="264" w:lineRule="auto"/>
        <w:ind w:left="161" w:right="136" w:hanging="161"/>
      </w:pPr>
      <w:r>
        <w:t xml:space="preserve">при бракосочетании работников (3 дня) - 0 чел.; </w:t>
      </w:r>
    </w:p>
    <w:p w:rsidR="00620E2F" w:rsidRDefault="00620E2F">
      <w:pPr>
        <w:numPr>
          <w:ilvl w:val="0"/>
          <w:numId w:val="1"/>
        </w:numPr>
        <w:spacing w:after="186" w:line="264" w:lineRule="auto"/>
        <w:ind w:left="161" w:right="136" w:hanging="161"/>
      </w:pPr>
      <w:r>
        <w:t xml:space="preserve">при бракосочетании детей (2 дня) - 0 чел.; </w:t>
      </w:r>
    </w:p>
    <w:p w:rsidR="00620E2F" w:rsidRDefault="00620E2F">
      <w:pPr>
        <w:numPr>
          <w:ilvl w:val="0"/>
          <w:numId w:val="1"/>
        </w:numPr>
        <w:spacing w:after="193" w:line="264" w:lineRule="auto"/>
        <w:ind w:left="161" w:right="136" w:hanging="161"/>
      </w:pPr>
      <w:r>
        <w:t xml:space="preserve">проводы сына в армию (1день) -1 чел.; </w:t>
      </w:r>
    </w:p>
    <w:p w:rsidR="00620E2F" w:rsidRDefault="00620E2F">
      <w:pPr>
        <w:numPr>
          <w:ilvl w:val="0"/>
          <w:numId w:val="1"/>
        </w:numPr>
        <w:spacing w:after="188" w:line="264" w:lineRule="auto"/>
        <w:ind w:left="161" w:right="136" w:hanging="161"/>
      </w:pPr>
      <w:r>
        <w:t xml:space="preserve">родители первоклассников, выпускных классов (1 день) – 2 чел.; </w:t>
      </w:r>
    </w:p>
    <w:p w:rsidR="00620E2F" w:rsidRDefault="00620E2F">
      <w:pPr>
        <w:numPr>
          <w:ilvl w:val="0"/>
          <w:numId w:val="1"/>
        </w:numPr>
        <w:spacing w:after="186" w:line="264" w:lineRule="auto"/>
        <w:ind w:left="161" w:right="136" w:hanging="161"/>
      </w:pPr>
      <w:r>
        <w:t xml:space="preserve">работники, имеющие родителей в возрасте 80 лет и старше (1день)- 1 чел.; </w:t>
      </w:r>
    </w:p>
    <w:p w:rsidR="00620E2F" w:rsidRDefault="00620E2F">
      <w:pPr>
        <w:numPr>
          <w:ilvl w:val="0"/>
          <w:numId w:val="1"/>
        </w:numPr>
        <w:ind w:left="161" w:right="136" w:hanging="161"/>
      </w:pPr>
      <w:r>
        <w:t xml:space="preserve">в случае смерти близких родственников (3 дня) – 0 чел.; </w:t>
      </w:r>
      <w:r>
        <w:rPr>
          <w:sz w:val="28"/>
        </w:rPr>
        <w:t xml:space="preserve"> </w:t>
      </w:r>
    </w:p>
    <w:p w:rsidR="00620E2F" w:rsidRDefault="00620E2F">
      <w:pPr>
        <w:ind w:left="161" w:right="136" w:hanging="161"/>
      </w:pPr>
      <w:r>
        <w:rPr>
          <w:rFonts w:ascii="Arial" w:hAnsi="Arial"/>
          <w:sz w:val="28"/>
        </w:rPr>
        <w:t xml:space="preserve">- </w:t>
      </w:r>
      <w:r>
        <w:t xml:space="preserve">работники-инвалиды - 1 день в месяц - 1 чел. </w:t>
      </w:r>
    </w:p>
    <w:p w:rsidR="00620E2F" w:rsidRDefault="00620E2F">
      <w:pPr>
        <w:ind w:left="-7" w:right="275" w:firstLine="0"/>
      </w:pPr>
      <w:r>
        <w:t xml:space="preserve">   Специальная оценка условий труда проведена на всех рабочих местах – 100 %.</w:t>
      </w:r>
      <w:r>
        <w:rPr>
          <w:color w:val="FF0000"/>
        </w:rPr>
        <w:t xml:space="preserve"> </w:t>
      </w:r>
      <w:r>
        <w:t xml:space="preserve">По итогам СОУТ </w:t>
      </w:r>
      <w:r w:rsidRPr="00A848DA">
        <w:rPr>
          <w:b/>
          <w:color w:val="FF6600"/>
        </w:rPr>
        <w:t>?????</w:t>
      </w:r>
      <w:r>
        <w:t xml:space="preserve"> сотрудника получают надбавку к зарплате 4% за вредность и тяжелые условия труда. В 2025 году  </w:t>
      </w:r>
      <w:r w:rsidRPr="00A848DA">
        <w:rPr>
          <w:b/>
        </w:rPr>
        <w:t>7</w:t>
      </w:r>
      <w:r>
        <w:t xml:space="preserve"> дополнительных  оплачиваемых дней к отпуску получили</w:t>
      </w:r>
      <w:r>
        <w:rPr>
          <w:color w:val="FF0000"/>
        </w:rPr>
        <w:t xml:space="preserve"> </w:t>
      </w:r>
      <w:r>
        <w:t xml:space="preserve">3 человека, их рабочие места отнесены по СОУТ к классу 3.2.  </w:t>
      </w:r>
    </w:p>
    <w:p w:rsidR="00620E2F" w:rsidRDefault="00620E2F">
      <w:pPr>
        <w:ind w:left="147" w:right="136" w:firstLine="0"/>
      </w:pPr>
      <w:r>
        <w:t xml:space="preserve"> Председатель ППО принимает активное участие в работе комиссии по материальному стимулированию сотрудников, по аттестации педагогических работников.                   </w:t>
      </w:r>
    </w:p>
    <w:p w:rsidR="00620E2F" w:rsidRDefault="00620E2F">
      <w:pPr>
        <w:ind w:left="-15" w:right="136" w:firstLine="284"/>
      </w:pPr>
      <w:r>
        <w:t xml:space="preserve">Финансовая работа проводится в тесном сотрудничестве с вышестоящей территориальной организацией Профсоюза образования. Профсоюзные финансовые средства выдаются под авансовый отчет для проведения запланированных мероприятий. </w:t>
      </w:r>
    </w:p>
    <w:p w:rsidR="00620E2F" w:rsidRDefault="00620E2F">
      <w:pPr>
        <w:ind w:left="-7" w:right="136" w:firstLine="0"/>
      </w:pPr>
      <w:r>
        <w:t xml:space="preserve">    Заседания профсоюзного комитета проводятся по плану. На них обсуждаются вопросы соблюдения трудового законодательства администрацией детского сада, охраны труда, социально-бытовых проблем и др.  </w:t>
      </w:r>
    </w:p>
    <w:p w:rsidR="00620E2F" w:rsidRDefault="00620E2F">
      <w:pPr>
        <w:ind w:left="-7" w:right="136" w:firstLine="0"/>
      </w:pPr>
      <w:r>
        <w:t xml:space="preserve">   Работникам – членам профсоюза предоставляются меры социальной поддержки в соответствии с Положением об оказании материальной помощи первичной профсоюзной организации в случаях: - юбилярам: </w:t>
      </w:r>
    </w:p>
    <w:p w:rsidR="00620E2F" w:rsidRDefault="00620E2F">
      <w:pPr>
        <w:ind w:left="-7" w:right="136" w:firstLine="0"/>
      </w:pPr>
      <w:r>
        <w:t>- женщины - 50, 55, 60 лет; мужчины - 55, 60, 65 лет;</w:t>
      </w:r>
    </w:p>
    <w:p w:rsidR="00620E2F" w:rsidRDefault="00620E2F">
      <w:pPr>
        <w:ind w:left="-7" w:right="136" w:firstLine="0"/>
      </w:pPr>
      <w:r>
        <w:t xml:space="preserve">- пожар, стихийные бедствия, кражи имущества; </w:t>
      </w:r>
    </w:p>
    <w:p w:rsidR="00620E2F" w:rsidRDefault="00620E2F">
      <w:pPr>
        <w:ind w:left="-7" w:right="136" w:firstLine="0"/>
      </w:pPr>
      <w:r>
        <w:t xml:space="preserve">- активное участие в профсоюзной жизни трудового коллектива; </w:t>
      </w:r>
    </w:p>
    <w:p w:rsidR="00620E2F" w:rsidRDefault="00620E2F">
      <w:pPr>
        <w:ind w:left="-7" w:right="136" w:firstLine="0"/>
      </w:pPr>
      <w:r>
        <w:t xml:space="preserve">- по случаю трудового увечья; </w:t>
      </w:r>
    </w:p>
    <w:p w:rsidR="00620E2F" w:rsidRDefault="00620E2F" w:rsidP="004D0826">
      <w:pPr>
        <w:ind w:left="-7" w:right="136" w:firstLine="0"/>
      </w:pPr>
      <w:r>
        <w:t>- на погребение члена профсоюза и неработающих пенсионеров, ушедших на пенсию из детского сада.  Организовывались туристические поездки на природу. В течение года активно велась работа с ветеранами и пенсионерами. Проводились тематические мероприятия, посвященные Международному дню пожилых людей, Дню дошкольного работника с приглашением и поздравлением ветеранов и пенсионеров учреждения - провели мероприятие  «Юбилей детского сада – 40 лет».</w:t>
      </w:r>
    </w:p>
    <w:p w:rsidR="00620E2F" w:rsidRDefault="00620E2F">
      <w:pPr>
        <w:ind w:left="-7" w:right="136" w:firstLine="0"/>
      </w:pPr>
      <w:r>
        <w:t xml:space="preserve"> Сегодня не возможна работа любой организации без информационной составляющей. Поэтому ведется Сайт территориальных профсоюзных организаций. На сайте размещена информация по разным направлениям деятельности. Организована подписка на газеты: «Профсоюзная среда» (ранее «Мой профсоюз»).  На сайте детского сада создана страничка «Профком», где размещена информация профсоюзной деятельности. Бумажные профсоюзные билеты заменены на электронные. Теперь каждый член Профсоюза имеет профсоюзный билет в виде пластиковой карты.</w:t>
      </w:r>
    </w:p>
    <w:p w:rsidR="00620E2F" w:rsidRDefault="00620E2F">
      <w:pPr>
        <w:ind w:left="-7" w:right="136" w:firstLine="0"/>
      </w:pPr>
      <w:r>
        <w:t xml:space="preserve"> В течение трех лет продолжали действовать республиканские программы и проекты. Проект негосударственного пенсионного фонда «Волга-Капитал», в рамках которого работники образования после выхода на пенсию и оставления рабочего места получают доплаты из этого фонда.</w:t>
      </w:r>
    </w:p>
    <w:p w:rsidR="00620E2F" w:rsidRDefault="00620E2F">
      <w:pPr>
        <w:spacing w:after="157" w:line="264" w:lineRule="auto"/>
        <w:ind w:left="147" w:right="136" w:firstLine="0"/>
      </w:pPr>
      <w:r>
        <w:t xml:space="preserve">  Перед ППО стоят такие задачи: </w:t>
      </w:r>
    </w:p>
    <w:p w:rsidR="00620E2F" w:rsidRDefault="00620E2F">
      <w:pPr>
        <w:ind w:left="-7" w:right="0" w:firstLine="0"/>
      </w:pPr>
      <w:r>
        <w:t xml:space="preserve">-продолжение работы по объединению усилий и координации действий профсоюзной организации и администрации по защите социально-трудовых, профессиональных прав и интересов членов профсоюза; </w:t>
      </w:r>
    </w:p>
    <w:p w:rsidR="00620E2F" w:rsidRDefault="00620E2F" w:rsidP="00A848DA">
      <w:pPr>
        <w:ind w:left="-7" w:right="1892" w:firstLine="0"/>
      </w:pPr>
      <w:r>
        <w:t xml:space="preserve">- участие в реализации профсоюзных проектов. </w:t>
      </w:r>
    </w:p>
    <w:p w:rsidR="00620E2F" w:rsidRDefault="00620E2F">
      <w:pPr>
        <w:ind w:left="-7" w:right="1892" w:firstLine="0"/>
      </w:pPr>
      <w:r>
        <w:t>- изучение материалов X съезда Общероссийского Профсоюза образования;</w:t>
      </w:r>
    </w:p>
    <w:p w:rsidR="00620E2F" w:rsidRDefault="00620E2F">
      <w:pPr>
        <w:ind w:left="-15" w:right="136" w:firstLine="284"/>
      </w:pPr>
      <w:r>
        <w:t xml:space="preserve">Необходимая информация, методическая и консультативная помощь оказывается  Чистопольской территориальной организацией  Общероссийского Профсоюз образования. </w:t>
      </w:r>
    </w:p>
    <w:p w:rsidR="00620E2F" w:rsidRDefault="00620E2F">
      <w:pPr>
        <w:spacing w:after="160" w:line="264" w:lineRule="auto"/>
        <w:ind w:left="142" w:right="0" w:firstLine="0"/>
        <w:jc w:val="left"/>
      </w:pPr>
      <w:r>
        <w:t xml:space="preserve"> </w:t>
      </w:r>
    </w:p>
    <w:p w:rsidR="00620E2F" w:rsidRDefault="00620E2F">
      <w:pPr>
        <w:spacing w:line="240" w:lineRule="auto"/>
        <w:ind w:left="148" w:right="3476" w:hanging="6"/>
      </w:pPr>
      <w:r>
        <w:t xml:space="preserve">Председатель первичной </w:t>
      </w:r>
    </w:p>
    <w:p w:rsidR="00620E2F" w:rsidRDefault="00620E2F">
      <w:pPr>
        <w:spacing w:line="240" w:lineRule="auto"/>
        <w:ind w:left="148" w:right="3476" w:hanging="6"/>
      </w:pPr>
      <w:r>
        <w:t xml:space="preserve">профсоюзной организации:                              Пестова Н.В.                   </w:t>
      </w:r>
    </w:p>
    <w:p w:rsidR="00620E2F" w:rsidRDefault="00620E2F"/>
    <w:p w:rsidR="00620E2F" w:rsidRPr="00A848DA" w:rsidRDefault="00620E2F" w:rsidP="00A848DA"/>
    <w:p w:rsidR="00620E2F" w:rsidRPr="00A848DA" w:rsidRDefault="00620E2F" w:rsidP="00A848DA">
      <w:pPr>
        <w:sectPr w:rsidR="00620E2F" w:rsidRPr="00A848DA">
          <w:pgSz w:w="11911" w:h="16841"/>
          <w:pgMar w:top="908" w:right="570" w:bottom="346" w:left="850" w:header="720" w:footer="720" w:gutter="0"/>
          <w:cols w:space="720"/>
        </w:sectPr>
      </w:pPr>
    </w:p>
    <w:p w:rsidR="00620E2F" w:rsidRDefault="00620E2F">
      <w:bookmarkStart w:id="0" w:name="_GoBack"/>
      <w:bookmarkEnd w:id="0"/>
    </w:p>
    <w:sectPr w:rsidR="00620E2F" w:rsidSect="00B14F29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22F97"/>
    <w:multiLevelType w:val="multilevel"/>
    <w:tmpl w:val="FFFFFFFF"/>
    <w:lvl w:ilvl="0">
      <w:start w:val="1"/>
      <w:numFmt w:val="bullet"/>
      <w:lvlText w:val="-"/>
      <w:lvlJc w:val="left"/>
      <w:pPr>
        <w:ind w:left="867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1">
      <w:start w:val="1"/>
      <w:numFmt w:val="bullet"/>
      <w:lvlText w:val="o"/>
      <w:lvlJc w:val="left"/>
      <w:pPr>
        <w:ind w:left="1771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2">
      <w:start w:val="1"/>
      <w:numFmt w:val="bullet"/>
      <w:lvlText w:val="▪"/>
      <w:lvlJc w:val="left"/>
      <w:pPr>
        <w:ind w:left="2491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bullet"/>
      <w:lvlText w:val="•"/>
      <w:lvlJc w:val="left"/>
      <w:pPr>
        <w:ind w:left="3211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bullet"/>
      <w:lvlText w:val="o"/>
      <w:lvlJc w:val="left"/>
      <w:pPr>
        <w:ind w:left="3931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bullet"/>
      <w:lvlText w:val="▪"/>
      <w:lvlJc w:val="left"/>
      <w:pPr>
        <w:ind w:left="4651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bullet"/>
      <w:lvlText w:val="•"/>
      <w:lvlJc w:val="left"/>
      <w:pPr>
        <w:ind w:left="5371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bullet"/>
      <w:lvlText w:val="o"/>
      <w:lvlJc w:val="left"/>
      <w:pPr>
        <w:ind w:left="6091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bullet"/>
      <w:lvlText w:val="▪"/>
      <w:lvlJc w:val="left"/>
      <w:pPr>
        <w:ind w:left="6811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4F29"/>
    <w:rsid w:val="004D0826"/>
    <w:rsid w:val="00620E2F"/>
    <w:rsid w:val="00682153"/>
    <w:rsid w:val="006E32BD"/>
    <w:rsid w:val="00A848DA"/>
    <w:rsid w:val="00AC2490"/>
    <w:rsid w:val="00B14F29"/>
    <w:rsid w:val="00DF6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F29"/>
    <w:pPr>
      <w:spacing w:after="4" w:line="396" w:lineRule="auto"/>
      <w:ind w:left="8" w:right="151" w:hanging="8"/>
      <w:jc w:val="both"/>
    </w:pPr>
    <w:rPr>
      <w:rFonts w:ascii="Times New Roman" w:hAnsi="Times New Roman"/>
      <w:color w:val="000000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14F29"/>
    <w:pPr>
      <w:spacing w:before="120" w:after="120" w:line="240" w:lineRule="auto"/>
      <w:ind w:left="0" w:right="0" w:firstLine="0"/>
      <w:outlineLvl w:val="0"/>
    </w:pPr>
    <w:rPr>
      <w:rFonts w:ascii="XO Thames" w:hAnsi="XO Thames"/>
      <w:b/>
      <w:color w:val="auto"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14F29"/>
    <w:pPr>
      <w:spacing w:before="120" w:after="120" w:line="240" w:lineRule="auto"/>
      <w:ind w:left="0" w:right="0" w:firstLine="0"/>
      <w:outlineLvl w:val="1"/>
    </w:pPr>
    <w:rPr>
      <w:rFonts w:ascii="XO Thames" w:hAnsi="XO Thames"/>
      <w:b/>
      <w:color w:val="auto"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4F29"/>
    <w:pPr>
      <w:spacing w:before="120" w:after="120" w:line="240" w:lineRule="auto"/>
      <w:ind w:left="0" w:right="0" w:firstLine="0"/>
      <w:outlineLvl w:val="2"/>
    </w:pPr>
    <w:rPr>
      <w:rFonts w:ascii="XO Thames" w:hAnsi="XO Thames"/>
      <w:b/>
      <w:color w:val="auto"/>
      <w:sz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14F29"/>
    <w:pPr>
      <w:spacing w:before="120" w:after="120" w:line="240" w:lineRule="auto"/>
      <w:ind w:left="0" w:right="0" w:firstLine="0"/>
      <w:outlineLvl w:val="3"/>
    </w:pPr>
    <w:rPr>
      <w:rFonts w:ascii="XO Thames" w:hAnsi="XO Thames"/>
      <w:b/>
      <w:color w:val="auto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14F29"/>
    <w:pPr>
      <w:spacing w:before="120" w:after="120" w:line="240" w:lineRule="auto"/>
      <w:ind w:left="0" w:right="0" w:firstLine="0"/>
      <w:outlineLvl w:val="4"/>
    </w:pPr>
    <w:rPr>
      <w:rFonts w:ascii="XO Thames" w:hAnsi="XO Thames"/>
      <w:b/>
      <w:color w:val="auto"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14F29"/>
    <w:rPr>
      <w:rFonts w:ascii="XO Thames" w:hAnsi="XO Thames"/>
      <w:b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14F29"/>
    <w:rPr>
      <w:rFonts w:ascii="XO Thames" w:hAnsi="XO Thames"/>
      <w:b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14F29"/>
    <w:rPr>
      <w:rFonts w:ascii="XO Thames" w:hAnsi="XO Thames"/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B14F29"/>
    <w:rPr>
      <w:rFonts w:ascii="XO Thames" w:hAnsi="XO Thames"/>
      <w:b/>
      <w:sz w:val="24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B14F29"/>
    <w:rPr>
      <w:rFonts w:ascii="XO Thames" w:hAnsi="XO Thames"/>
      <w:b/>
      <w:sz w:val="22"/>
    </w:rPr>
  </w:style>
  <w:style w:type="character" w:customStyle="1" w:styleId="Normal1">
    <w:name w:val="Normal1"/>
    <w:uiPriority w:val="99"/>
    <w:rsid w:val="00B14F29"/>
    <w:rPr>
      <w:rFonts w:ascii="Times New Roman" w:hAnsi="Times New Roman"/>
      <w:color w:val="000000"/>
      <w:sz w:val="24"/>
    </w:rPr>
  </w:style>
  <w:style w:type="paragraph" w:styleId="TOC2">
    <w:name w:val="toc 2"/>
    <w:basedOn w:val="Normal"/>
    <w:next w:val="Normal"/>
    <w:link w:val="TOC2Char"/>
    <w:uiPriority w:val="99"/>
    <w:rsid w:val="00B14F29"/>
    <w:pPr>
      <w:spacing w:after="0" w:line="240" w:lineRule="auto"/>
      <w:ind w:left="200" w:right="0" w:firstLine="0"/>
      <w:jc w:val="left"/>
    </w:pPr>
    <w:rPr>
      <w:rFonts w:ascii="XO Thames" w:hAnsi="XO Thames"/>
      <w:color w:val="auto"/>
      <w:sz w:val="28"/>
    </w:rPr>
  </w:style>
  <w:style w:type="character" w:customStyle="1" w:styleId="TOC2Char">
    <w:name w:val="TOC 2 Char"/>
    <w:link w:val="TOC2"/>
    <w:uiPriority w:val="99"/>
    <w:locked/>
    <w:rsid w:val="00B14F29"/>
    <w:rPr>
      <w:rFonts w:ascii="XO Thames" w:hAnsi="XO Thames"/>
      <w:sz w:val="28"/>
    </w:rPr>
  </w:style>
  <w:style w:type="paragraph" w:styleId="TOC4">
    <w:name w:val="toc 4"/>
    <w:basedOn w:val="Normal"/>
    <w:next w:val="Normal"/>
    <w:link w:val="TOC4Char"/>
    <w:uiPriority w:val="99"/>
    <w:rsid w:val="00B14F29"/>
    <w:pPr>
      <w:spacing w:after="0" w:line="240" w:lineRule="auto"/>
      <w:ind w:left="600" w:right="0" w:firstLine="0"/>
      <w:jc w:val="left"/>
    </w:pPr>
    <w:rPr>
      <w:rFonts w:ascii="XO Thames" w:hAnsi="XO Thames"/>
      <w:color w:val="auto"/>
      <w:sz w:val="28"/>
    </w:rPr>
  </w:style>
  <w:style w:type="character" w:customStyle="1" w:styleId="TOC4Char">
    <w:name w:val="TOC 4 Char"/>
    <w:link w:val="TOC4"/>
    <w:uiPriority w:val="99"/>
    <w:locked/>
    <w:rsid w:val="00B14F29"/>
    <w:rPr>
      <w:rFonts w:ascii="XO Thames" w:hAnsi="XO Thames"/>
      <w:sz w:val="28"/>
    </w:rPr>
  </w:style>
  <w:style w:type="paragraph" w:styleId="TOC6">
    <w:name w:val="toc 6"/>
    <w:basedOn w:val="Normal"/>
    <w:next w:val="Normal"/>
    <w:link w:val="TOC6Char"/>
    <w:uiPriority w:val="99"/>
    <w:rsid w:val="00B14F29"/>
    <w:pPr>
      <w:spacing w:after="0" w:line="240" w:lineRule="auto"/>
      <w:ind w:left="1000" w:right="0" w:firstLine="0"/>
      <w:jc w:val="left"/>
    </w:pPr>
    <w:rPr>
      <w:rFonts w:ascii="XO Thames" w:hAnsi="XO Thames"/>
      <w:color w:val="auto"/>
      <w:sz w:val="28"/>
    </w:rPr>
  </w:style>
  <w:style w:type="character" w:customStyle="1" w:styleId="TOC6Char">
    <w:name w:val="TOC 6 Char"/>
    <w:link w:val="TOC6"/>
    <w:uiPriority w:val="99"/>
    <w:locked/>
    <w:rsid w:val="00B14F29"/>
    <w:rPr>
      <w:rFonts w:ascii="XO Thames" w:hAnsi="XO Thames"/>
      <w:sz w:val="28"/>
    </w:rPr>
  </w:style>
  <w:style w:type="paragraph" w:styleId="TOC7">
    <w:name w:val="toc 7"/>
    <w:basedOn w:val="Normal"/>
    <w:next w:val="Normal"/>
    <w:link w:val="TOC7Char"/>
    <w:uiPriority w:val="99"/>
    <w:rsid w:val="00B14F29"/>
    <w:pPr>
      <w:spacing w:after="0" w:line="240" w:lineRule="auto"/>
      <w:ind w:left="1200" w:right="0" w:firstLine="0"/>
      <w:jc w:val="left"/>
    </w:pPr>
    <w:rPr>
      <w:rFonts w:ascii="XO Thames" w:hAnsi="XO Thames"/>
      <w:color w:val="auto"/>
      <w:sz w:val="28"/>
    </w:rPr>
  </w:style>
  <w:style w:type="character" w:customStyle="1" w:styleId="TOC7Char">
    <w:name w:val="TOC 7 Char"/>
    <w:link w:val="TOC7"/>
    <w:uiPriority w:val="99"/>
    <w:locked/>
    <w:rsid w:val="00B14F29"/>
    <w:rPr>
      <w:rFonts w:ascii="XO Thames" w:hAnsi="XO Thames"/>
      <w:sz w:val="28"/>
    </w:rPr>
  </w:style>
  <w:style w:type="paragraph" w:styleId="TOC3">
    <w:name w:val="toc 3"/>
    <w:basedOn w:val="Normal"/>
    <w:next w:val="Normal"/>
    <w:link w:val="TOC3Char"/>
    <w:uiPriority w:val="99"/>
    <w:rsid w:val="00B14F29"/>
    <w:pPr>
      <w:spacing w:after="0" w:line="240" w:lineRule="auto"/>
      <w:ind w:left="400" w:right="0" w:firstLine="0"/>
      <w:jc w:val="left"/>
    </w:pPr>
    <w:rPr>
      <w:rFonts w:ascii="XO Thames" w:hAnsi="XO Thames"/>
      <w:color w:val="auto"/>
      <w:sz w:val="28"/>
    </w:rPr>
  </w:style>
  <w:style w:type="character" w:customStyle="1" w:styleId="TOC3Char">
    <w:name w:val="TOC 3 Char"/>
    <w:link w:val="TOC3"/>
    <w:uiPriority w:val="99"/>
    <w:locked/>
    <w:rsid w:val="00B14F29"/>
    <w:rPr>
      <w:rFonts w:ascii="XO Thames" w:hAnsi="XO Thames"/>
      <w:sz w:val="28"/>
    </w:rPr>
  </w:style>
  <w:style w:type="paragraph" w:customStyle="1" w:styleId="Hyperlink1">
    <w:name w:val="Hyperlink1"/>
    <w:link w:val="Hyperlink"/>
    <w:uiPriority w:val="99"/>
    <w:rsid w:val="00B14F29"/>
    <w:pPr>
      <w:spacing w:after="160" w:line="264" w:lineRule="auto"/>
    </w:pPr>
    <w:rPr>
      <w:color w:val="0000FF"/>
      <w:szCs w:val="20"/>
      <w:u w:val="single"/>
    </w:rPr>
  </w:style>
  <w:style w:type="character" w:styleId="Hyperlink">
    <w:name w:val="Hyperlink"/>
    <w:basedOn w:val="DefaultParagraphFont"/>
    <w:link w:val="Hyperlink1"/>
    <w:uiPriority w:val="99"/>
    <w:locked/>
    <w:rsid w:val="00B14F29"/>
    <w:rPr>
      <w:rFonts w:cs="Times New Roman"/>
      <w:color w:val="0000FF"/>
      <w:sz w:val="22"/>
      <w:u w:val="single"/>
    </w:rPr>
  </w:style>
  <w:style w:type="paragraph" w:customStyle="1" w:styleId="Footnote">
    <w:name w:val="Footnote"/>
    <w:link w:val="Footnote1"/>
    <w:uiPriority w:val="99"/>
    <w:rsid w:val="00B14F29"/>
    <w:pPr>
      <w:ind w:firstLine="851"/>
      <w:jc w:val="both"/>
    </w:pPr>
    <w:rPr>
      <w:rFonts w:ascii="XO Thames" w:hAnsi="XO Thames"/>
      <w:szCs w:val="20"/>
    </w:rPr>
  </w:style>
  <w:style w:type="character" w:customStyle="1" w:styleId="Footnote1">
    <w:name w:val="Footnote1"/>
    <w:link w:val="Footnote"/>
    <w:uiPriority w:val="99"/>
    <w:locked/>
    <w:rsid w:val="00B14F29"/>
    <w:rPr>
      <w:rFonts w:ascii="XO Thames" w:hAnsi="XO Thames"/>
      <w:sz w:val="22"/>
    </w:rPr>
  </w:style>
  <w:style w:type="paragraph" w:styleId="TOC1">
    <w:name w:val="toc 1"/>
    <w:basedOn w:val="Normal"/>
    <w:next w:val="Normal"/>
    <w:link w:val="TOC1Char"/>
    <w:uiPriority w:val="99"/>
    <w:rsid w:val="00B14F29"/>
    <w:pPr>
      <w:spacing w:after="160" w:line="264" w:lineRule="auto"/>
      <w:ind w:left="0" w:right="0" w:firstLine="0"/>
      <w:jc w:val="left"/>
    </w:pPr>
    <w:rPr>
      <w:rFonts w:ascii="XO Thames" w:hAnsi="XO Thames"/>
      <w:b/>
      <w:color w:val="auto"/>
      <w:sz w:val="28"/>
    </w:rPr>
  </w:style>
  <w:style w:type="character" w:customStyle="1" w:styleId="TOC1Char">
    <w:name w:val="TOC 1 Char"/>
    <w:link w:val="TOC1"/>
    <w:uiPriority w:val="99"/>
    <w:locked/>
    <w:rsid w:val="00B14F2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uiPriority w:val="99"/>
    <w:rsid w:val="00B14F29"/>
    <w:pPr>
      <w:jc w:val="both"/>
    </w:pPr>
    <w:rPr>
      <w:rFonts w:ascii="XO Thames" w:hAnsi="XO Thames"/>
      <w:color w:val="000000"/>
      <w:szCs w:val="20"/>
    </w:rPr>
  </w:style>
  <w:style w:type="character" w:customStyle="1" w:styleId="HeaderandFooter1">
    <w:name w:val="Header and Footer1"/>
    <w:link w:val="HeaderandFooter"/>
    <w:uiPriority w:val="99"/>
    <w:locked/>
    <w:rsid w:val="00B14F29"/>
    <w:rPr>
      <w:rFonts w:ascii="XO Thames" w:hAnsi="XO Thames"/>
      <w:color w:val="000000"/>
      <w:sz w:val="22"/>
      <w:lang w:val="ru-RU" w:eastAsia="ru-RU"/>
    </w:rPr>
  </w:style>
  <w:style w:type="paragraph" w:styleId="TOC9">
    <w:name w:val="toc 9"/>
    <w:basedOn w:val="Normal"/>
    <w:next w:val="Normal"/>
    <w:link w:val="TOC9Char"/>
    <w:uiPriority w:val="99"/>
    <w:rsid w:val="00B14F29"/>
    <w:pPr>
      <w:spacing w:after="0" w:line="240" w:lineRule="auto"/>
      <w:ind w:left="1600" w:right="0" w:firstLine="0"/>
      <w:jc w:val="left"/>
    </w:pPr>
    <w:rPr>
      <w:rFonts w:ascii="XO Thames" w:hAnsi="XO Thames"/>
      <w:color w:val="auto"/>
      <w:sz w:val="28"/>
    </w:rPr>
  </w:style>
  <w:style w:type="character" w:customStyle="1" w:styleId="TOC9Char">
    <w:name w:val="TOC 9 Char"/>
    <w:link w:val="TOC9"/>
    <w:uiPriority w:val="99"/>
    <w:locked/>
    <w:rsid w:val="00B14F29"/>
    <w:rPr>
      <w:rFonts w:ascii="XO Thames" w:hAnsi="XO Thames"/>
      <w:sz w:val="28"/>
    </w:rPr>
  </w:style>
  <w:style w:type="paragraph" w:styleId="TOC8">
    <w:name w:val="toc 8"/>
    <w:basedOn w:val="Normal"/>
    <w:next w:val="Normal"/>
    <w:link w:val="TOC8Char"/>
    <w:uiPriority w:val="99"/>
    <w:rsid w:val="00B14F29"/>
    <w:pPr>
      <w:spacing w:after="0" w:line="240" w:lineRule="auto"/>
      <w:ind w:left="1400" w:right="0" w:firstLine="0"/>
      <w:jc w:val="left"/>
    </w:pPr>
    <w:rPr>
      <w:rFonts w:ascii="XO Thames" w:hAnsi="XO Thames"/>
      <w:color w:val="auto"/>
      <w:sz w:val="28"/>
    </w:rPr>
  </w:style>
  <w:style w:type="character" w:customStyle="1" w:styleId="TOC8Char">
    <w:name w:val="TOC 8 Char"/>
    <w:link w:val="TOC8"/>
    <w:uiPriority w:val="99"/>
    <w:locked/>
    <w:rsid w:val="00B14F29"/>
    <w:rPr>
      <w:rFonts w:ascii="XO Thames" w:hAnsi="XO Thames"/>
      <w:sz w:val="28"/>
    </w:rPr>
  </w:style>
  <w:style w:type="paragraph" w:customStyle="1" w:styleId="DefaultParagraphFont1">
    <w:name w:val="Default Paragraph Font1"/>
    <w:uiPriority w:val="99"/>
    <w:rsid w:val="00B14F29"/>
    <w:pPr>
      <w:spacing w:after="160" w:line="264" w:lineRule="auto"/>
    </w:pPr>
    <w:rPr>
      <w:color w:val="000000"/>
      <w:szCs w:val="20"/>
    </w:rPr>
  </w:style>
  <w:style w:type="paragraph" w:styleId="TOC5">
    <w:name w:val="toc 5"/>
    <w:basedOn w:val="Normal"/>
    <w:next w:val="Normal"/>
    <w:link w:val="TOC5Char"/>
    <w:uiPriority w:val="99"/>
    <w:rsid w:val="00B14F29"/>
    <w:pPr>
      <w:spacing w:after="0" w:line="240" w:lineRule="auto"/>
      <w:ind w:left="800" w:right="0" w:firstLine="0"/>
      <w:jc w:val="left"/>
    </w:pPr>
    <w:rPr>
      <w:rFonts w:ascii="XO Thames" w:hAnsi="XO Thames"/>
      <w:color w:val="auto"/>
      <w:sz w:val="28"/>
    </w:rPr>
  </w:style>
  <w:style w:type="character" w:customStyle="1" w:styleId="TOC5Char">
    <w:name w:val="TOC 5 Char"/>
    <w:link w:val="TOC5"/>
    <w:uiPriority w:val="99"/>
    <w:locked/>
    <w:rsid w:val="00B14F29"/>
    <w:rPr>
      <w:rFonts w:ascii="XO Thames" w:hAnsi="XO Thames"/>
      <w:sz w:val="28"/>
    </w:rPr>
  </w:style>
  <w:style w:type="paragraph" w:styleId="Subtitle">
    <w:name w:val="Subtitle"/>
    <w:basedOn w:val="Normal"/>
    <w:next w:val="Normal"/>
    <w:link w:val="SubtitleChar"/>
    <w:uiPriority w:val="99"/>
    <w:qFormat/>
    <w:rsid w:val="00B14F29"/>
    <w:pPr>
      <w:spacing w:after="0" w:line="240" w:lineRule="auto"/>
      <w:ind w:left="0" w:right="0" w:firstLine="0"/>
    </w:pPr>
    <w:rPr>
      <w:rFonts w:ascii="XO Thames" w:hAnsi="XO Thames"/>
      <w:i/>
      <w:color w:val="auto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B14F29"/>
    <w:rPr>
      <w:rFonts w:ascii="XO Thames" w:hAnsi="XO Thames"/>
      <w:i/>
      <w:sz w:val="24"/>
    </w:rPr>
  </w:style>
  <w:style w:type="paragraph" w:styleId="Title">
    <w:name w:val="Title"/>
    <w:basedOn w:val="Normal"/>
    <w:next w:val="Normal"/>
    <w:link w:val="TitleChar"/>
    <w:uiPriority w:val="99"/>
    <w:qFormat/>
    <w:rsid w:val="00B14F29"/>
    <w:pPr>
      <w:spacing w:before="567" w:after="567" w:line="240" w:lineRule="auto"/>
      <w:ind w:left="0" w:right="0" w:firstLine="0"/>
      <w:jc w:val="center"/>
    </w:pPr>
    <w:rPr>
      <w:rFonts w:ascii="XO Thames" w:hAnsi="XO Thames"/>
      <w:b/>
      <w:caps/>
      <w:color w:val="auto"/>
      <w:sz w:val="40"/>
    </w:rPr>
  </w:style>
  <w:style w:type="character" w:customStyle="1" w:styleId="TitleChar">
    <w:name w:val="Title Char"/>
    <w:basedOn w:val="DefaultParagraphFont"/>
    <w:link w:val="Title"/>
    <w:uiPriority w:val="99"/>
    <w:locked/>
    <w:rsid w:val="00B14F29"/>
    <w:rPr>
      <w:rFonts w:ascii="XO Thames" w:hAnsi="XO Thames"/>
      <w:b/>
      <w:caps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37</TotalTime>
  <Pages>4</Pages>
  <Words>717</Words>
  <Characters>4093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марина</cp:lastModifiedBy>
  <cp:revision>2</cp:revision>
  <dcterms:created xsi:type="dcterms:W3CDTF">2026-05-10T22:37:00Z</dcterms:created>
  <dcterms:modified xsi:type="dcterms:W3CDTF">2026-05-10T23:14:00Z</dcterms:modified>
</cp:coreProperties>
</file>